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76" w:rsidRPr="006A7811" w:rsidRDefault="005B6176" w:rsidP="006A7811">
      <w:pPr>
        <w:widowControl w:val="0"/>
        <w:spacing w:line="240" w:lineRule="auto"/>
        <w:ind w:left="3542" w:right="-20"/>
        <w:jc w:val="both"/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ИМАНИ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!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after="6" w:line="16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9" w:lineRule="auto"/>
        <w:ind w:right="-139"/>
        <w:jc w:val="both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кж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другим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раб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у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ч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режде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ия,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ещ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какие-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ибо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подарки,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ч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ле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рожден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пус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ные</w:t>
      </w:r>
      <w:r w:rsidRPr="006A7811">
        <w:rPr>
          <w:rFonts w:ascii="Times New Roman" w:hAnsi="Times New Roman" w:cs="Times New Roman"/>
          <w:color w:val="000000"/>
          <w:spacing w:val="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т.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оди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те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й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восп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анников</w:t>
      </w:r>
      <w:r w:rsidRPr="006A7811">
        <w:rPr>
          <w:rFonts w:ascii="Times New Roman" w:hAnsi="Times New Roman" w:cs="Times New Roman"/>
          <w:color w:val="000000"/>
          <w:spacing w:val="4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связи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у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ж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бных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обяз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нносте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й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3" w:line="16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8" w:lineRule="auto"/>
        <w:ind w:right="61"/>
        <w:jc w:val="both"/>
        <w:rPr>
          <w:rFonts w:ascii="Times New Roman" w:hAnsi="Times New Roman" w:cs="Times New Roman"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Родительским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ко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итетам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щ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тся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осущест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стояте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ьный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сб</w:t>
      </w:r>
      <w:r w:rsidRPr="006A7811">
        <w:rPr>
          <w:rFonts w:ascii="Times New Roman" w:hAnsi="Times New Roman" w:cs="Times New Roman"/>
          <w:b/>
          <w:bCs/>
          <w:color w:val="000000"/>
          <w:spacing w:val="4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денежн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нуж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ы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уп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п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98"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C46923" w:rsidRDefault="005B6176" w:rsidP="00C46923">
      <w:pPr>
        <w:widowControl w:val="0"/>
        <w:spacing w:line="240" w:lineRule="auto"/>
        <w:ind w:left="6289" w:right="-20"/>
        <w:jc w:val="both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 w:rsidRPr="00C4692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>Администрация МБДОУ «Радуга»</w:t>
      </w:r>
    </w:p>
    <w:sectPr w:rsidR="005B6176" w:rsidRPr="00C46923" w:rsidSect="0099171D">
      <w:type w:val="continuous"/>
      <w:pgSz w:w="11906" w:h="16838"/>
      <w:pgMar w:top="1132" w:right="759" w:bottom="1134" w:left="104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171D"/>
    <w:rsid w:val="000F0D93"/>
    <w:rsid w:val="001445D4"/>
    <w:rsid w:val="00156102"/>
    <w:rsid w:val="003A58E6"/>
    <w:rsid w:val="005B6176"/>
    <w:rsid w:val="006A7811"/>
    <w:rsid w:val="0099171D"/>
    <w:rsid w:val="00BF618D"/>
    <w:rsid w:val="00C46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5D4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54</Words>
  <Characters>310</Characters>
  <Application>Microsoft Office Outlook</Application>
  <DocSecurity>0</DocSecurity>
  <Lines>0</Lines>
  <Paragraphs>0</Paragraphs>
  <ScaleCrop>false</ScaleCrop>
  <Company>ПК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subject/>
  <dc:creator>Комп</dc:creator>
  <cp:keywords/>
  <dc:description/>
  <cp:lastModifiedBy>Комп</cp:lastModifiedBy>
  <cp:revision>3</cp:revision>
  <cp:lastPrinted>2021-01-25T15:07:00Z</cp:lastPrinted>
  <dcterms:created xsi:type="dcterms:W3CDTF">2021-01-12T06:15:00Z</dcterms:created>
  <dcterms:modified xsi:type="dcterms:W3CDTF">2021-01-25T15:07:00Z</dcterms:modified>
</cp:coreProperties>
</file>